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5CB70" w14:textId="77777777" w:rsidR="002F7883" w:rsidRPr="00CE3692" w:rsidRDefault="00CE3692" w:rsidP="00CE3692">
      <w:pPr>
        <w:pStyle w:val="Titel"/>
      </w:pPr>
      <w:r w:rsidRPr="00CE3692">
        <w:t>Redegørelse for afhængigheder for bestyrelsesmedlemmer</w:t>
      </w:r>
    </w:p>
    <w:p w14:paraId="54BA5E9A" w14:textId="77777777" w:rsidR="00CE3692" w:rsidRDefault="00CE3692" w:rsidP="00CE3692">
      <w:r>
        <w:t>Det er centralt, at bestyrelsen handler uafhængigt af særinteresser og træffer beslutninger udelukkende på selskabets vegne.</w:t>
      </w:r>
    </w:p>
    <w:p w14:paraId="0CCC2EC3" w14:textId="77777777" w:rsidR="00CE3692" w:rsidRDefault="00CE3692" w:rsidP="00CE3692">
      <w:r>
        <w:t>Når I skal vurdere et bestyrelsesmedlems uafhængighed, anbefales det, at der tages udgangspunkt i de reelle forhold snarere end de formelle forhold.</w:t>
      </w:r>
    </w:p>
    <w:p w14:paraId="102AA923" w14:textId="77777777" w:rsidR="00CE3692" w:rsidRDefault="00CE3692" w:rsidP="00CE3692">
      <w:r>
        <w:t>Afhængigheder kan f.eks. være:</w:t>
      </w:r>
    </w:p>
    <w:p w14:paraId="4FA76354" w14:textId="77777777" w:rsidR="00CE3692" w:rsidRPr="008E4B20" w:rsidRDefault="00CE3692" w:rsidP="008E4B20">
      <w:pPr>
        <w:pStyle w:val="Opstilling-punkttegn"/>
      </w:pPr>
      <w:r w:rsidRPr="008E4B20">
        <w:t xml:space="preserve">relationer til leverandører og andre samarbejdspartnere </w:t>
      </w:r>
    </w:p>
    <w:p w14:paraId="639A6F85" w14:textId="77777777" w:rsidR="00CE3692" w:rsidRPr="008E4B20" w:rsidRDefault="00CE3692" w:rsidP="008E4B20">
      <w:pPr>
        <w:pStyle w:val="Opstilling-punkttegn"/>
      </w:pPr>
      <w:r w:rsidRPr="008E4B20">
        <w:t>familiære relationer</w:t>
      </w:r>
    </w:p>
    <w:p w14:paraId="36B531A3" w14:textId="77777777" w:rsidR="00CE3692" w:rsidRPr="008E4B20" w:rsidRDefault="00CE3692" w:rsidP="008E4B20">
      <w:pPr>
        <w:pStyle w:val="Opstilling-punkttegn"/>
      </w:pPr>
      <w:r w:rsidRPr="008E4B20">
        <w:t>egeninteresser/særinteresser</w:t>
      </w:r>
    </w:p>
    <w:p w14:paraId="603DF867" w14:textId="77777777" w:rsidR="00CE3692" w:rsidRPr="008E4B20" w:rsidRDefault="00CE3692" w:rsidP="008E4B20">
      <w:pPr>
        <w:pStyle w:val="Opstilling-punkttegn"/>
      </w:pPr>
      <w:r w:rsidRPr="008E4B20">
        <w:t>aflønning fra selskabet</w:t>
      </w:r>
    </w:p>
    <w:p w14:paraId="446F7E7B" w14:textId="77777777" w:rsidR="00CE3692" w:rsidRDefault="00CE3692" w:rsidP="00CE3692">
      <w:r>
        <w:t>Hvis bestyrelsesmedlemmer vælges eller udpeges af en bestemt gruppe eller interessent, bør dette også fremgå af redegørelsen.</w:t>
      </w:r>
    </w:p>
    <w:p w14:paraId="04540037" w14:textId="77777777" w:rsidR="00CE3692" w:rsidRDefault="00CE3692" w:rsidP="00CE3692">
      <w:r>
        <w:t>Anbefalingen er at gennemgå skemaet på det første møde efter generalforsamlingen (konstitueringsmødet).</w:t>
      </w:r>
    </w:p>
    <w:p w14:paraId="2598F50E" w14:textId="77777777" w:rsidR="00CE3692" w:rsidRDefault="00CE3692" w:rsidP="00CE3692">
      <w:r>
        <w:t>Oplist medlemmerne i jeres bestyrelse hver for sig og angiv eventuelle relationer/afhængigheder for hvert medlem, samt hvilken form for inhabilitet relationen kan give.</w:t>
      </w:r>
    </w:p>
    <w:p w14:paraId="77FDE0F7" w14:textId="77777777" w:rsidR="002F7883" w:rsidRPr="00CE3692" w:rsidRDefault="00CE3692" w:rsidP="00CE3692">
      <w:pPr>
        <w:rPr>
          <w:rStyle w:val="Fremhv"/>
        </w:rPr>
      </w:pPr>
      <w:r w:rsidRPr="00CE3692">
        <w:rPr>
          <w:rStyle w:val="Fremhv"/>
        </w:rPr>
        <w:t>Se eventuelt, hvordan Komitéen for god selskabsledelse definerer uafhængighed i Bilag 1.</w:t>
      </w:r>
    </w:p>
    <w:tbl>
      <w:tblPr>
        <w:tblStyle w:val="Tabel-Gitter"/>
        <w:tblW w:w="9214" w:type="dxa"/>
        <w:tblBorders>
          <w:top w:val="single" w:sz="4" w:space="0" w:color="017DBC"/>
          <w:left w:val="single" w:sz="4" w:space="0" w:color="017DBC"/>
          <w:bottom w:val="single" w:sz="4" w:space="0" w:color="017DBC"/>
          <w:right w:val="single" w:sz="4" w:space="0" w:color="017DBC"/>
          <w:insideH w:val="single" w:sz="4" w:space="0" w:color="017DBC"/>
          <w:insideV w:val="single" w:sz="4" w:space="0" w:color="017DBC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2796"/>
      </w:tblGrid>
      <w:tr w:rsidR="00A67A74" w:rsidRPr="00CC3B38" w14:paraId="513E5FB8" w14:textId="77777777" w:rsidTr="00A67A74">
        <w:tc>
          <w:tcPr>
            <w:tcW w:w="3209" w:type="dxa"/>
            <w:shd w:val="clear" w:color="auto" w:fill="017DBC"/>
            <w:vAlign w:val="center"/>
          </w:tcPr>
          <w:p w14:paraId="61AC5D7D" w14:textId="77777777" w:rsidR="00A67A74" w:rsidRPr="00A67A74" w:rsidRDefault="00A67A74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bookmarkStart w:id="0" w:name="_Hlk7435435"/>
            <w:r w:rsidRPr="00A67A74">
              <w:rPr>
                <w:rStyle w:val="Fremhv"/>
                <w:b/>
                <w:bCs/>
                <w:color w:val="FFFFFF" w:themeColor="background1"/>
              </w:rPr>
              <w:t>Navn på bestyrelsesmedlem (bestyrelsespost og år for valg)</w:t>
            </w:r>
          </w:p>
        </w:tc>
        <w:tc>
          <w:tcPr>
            <w:tcW w:w="3209" w:type="dxa"/>
            <w:shd w:val="clear" w:color="auto" w:fill="017DBC"/>
            <w:vAlign w:val="center"/>
          </w:tcPr>
          <w:p w14:paraId="2C8B64B2" w14:textId="77777777" w:rsidR="00A67A74" w:rsidRPr="00A67A74" w:rsidRDefault="00A67A74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67A74">
              <w:rPr>
                <w:rStyle w:val="Fremhv"/>
                <w:b/>
                <w:bCs/>
                <w:color w:val="FFFFFF" w:themeColor="background1"/>
              </w:rPr>
              <w:t>Relation/afhængighed</w:t>
            </w:r>
          </w:p>
        </w:tc>
        <w:tc>
          <w:tcPr>
            <w:tcW w:w="2796" w:type="dxa"/>
            <w:shd w:val="clear" w:color="auto" w:fill="017DBC"/>
            <w:vAlign w:val="center"/>
          </w:tcPr>
          <w:p w14:paraId="7AA2C3CC" w14:textId="77777777" w:rsidR="00A67A74" w:rsidRPr="00A67A74" w:rsidRDefault="00A67A74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67A74">
              <w:rPr>
                <w:rStyle w:val="Fremhv"/>
                <w:b/>
                <w:bCs/>
                <w:color w:val="FFFFFF" w:themeColor="background1"/>
              </w:rPr>
              <w:t>Beskriv, hvad relationen giver af inhabilitet?</w:t>
            </w:r>
          </w:p>
        </w:tc>
      </w:tr>
      <w:tr w:rsidR="00A67A74" w:rsidRPr="007D3328" w14:paraId="158819FC" w14:textId="77777777" w:rsidTr="00A67A74">
        <w:tc>
          <w:tcPr>
            <w:tcW w:w="3209" w:type="dxa"/>
            <w:shd w:val="clear" w:color="auto" w:fill="FFFFFF" w:themeFill="background1"/>
            <w:vAlign w:val="center"/>
          </w:tcPr>
          <w:p w14:paraId="60EB045C" w14:textId="24965E26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33133A8E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03BA1A1A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</w:tr>
      <w:tr w:rsidR="00A67A74" w:rsidRPr="007D3328" w14:paraId="1893468A" w14:textId="77777777" w:rsidTr="00A67A74">
        <w:tc>
          <w:tcPr>
            <w:tcW w:w="3209" w:type="dxa"/>
            <w:shd w:val="clear" w:color="auto" w:fill="FFFFFF" w:themeFill="background1"/>
            <w:vAlign w:val="center"/>
          </w:tcPr>
          <w:p w14:paraId="2159976A" w14:textId="77777777" w:rsidR="00A67A74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05128033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31CCCAF7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</w:tr>
      <w:tr w:rsidR="00A67A74" w:rsidRPr="007D3328" w14:paraId="42CD3036" w14:textId="77777777" w:rsidTr="00A67A74">
        <w:tc>
          <w:tcPr>
            <w:tcW w:w="3209" w:type="dxa"/>
            <w:shd w:val="clear" w:color="auto" w:fill="FFFFFF" w:themeFill="background1"/>
            <w:vAlign w:val="center"/>
          </w:tcPr>
          <w:p w14:paraId="6505E9AF" w14:textId="77777777" w:rsidR="00A67A74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2EE2B857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4AC6AC4F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</w:tr>
      <w:tr w:rsidR="00A67A74" w:rsidRPr="007D3328" w14:paraId="41CA6A71" w14:textId="77777777" w:rsidTr="00A67A74">
        <w:tc>
          <w:tcPr>
            <w:tcW w:w="3209" w:type="dxa"/>
            <w:shd w:val="clear" w:color="auto" w:fill="FFFFFF" w:themeFill="background1"/>
            <w:vAlign w:val="center"/>
          </w:tcPr>
          <w:p w14:paraId="54BF5577" w14:textId="77777777" w:rsidR="00A67A74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4B3EABDE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3E54443B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</w:tr>
      <w:tr w:rsidR="00A67A74" w:rsidRPr="007D3328" w14:paraId="6A6A334E" w14:textId="77777777" w:rsidTr="00A67A74">
        <w:tc>
          <w:tcPr>
            <w:tcW w:w="3209" w:type="dxa"/>
            <w:shd w:val="clear" w:color="auto" w:fill="FFFFFF" w:themeFill="background1"/>
            <w:vAlign w:val="center"/>
          </w:tcPr>
          <w:p w14:paraId="0D62572E" w14:textId="77777777" w:rsidR="00A67A74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3209" w:type="dxa"/>
            <w:shd w:val="clear" w:color="auto" w:fill="FFFFFF" w:themeFill="background1"/>
            <w:vAlign w:val="center"/>
          </w:tcPr>
          <w:p w14:paraId="10B7494B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shd w:val="clear" w:color="auto" w:fill="FFFFFF" w:themeFill="background1"/>
            <w:vAlign w:val="center"/>
          </w:tcPr>
          <w:p w14:paraId="628383F5" w14:textId="77777777" w:rsidR="00A67A74" w:rsidRPr="007D3328" w:rsidRDefault="00A67A74" w:rsidP="00A67A74">
            <w:pPr>
              <w:rPr>
                <w:sz w:val="20"/>
                <w:szCs w:val="20"/>
              </w:rPr>
            </w:pPr>
          </w:p>
        </w:tc>
      </w:tr>
      <w:bookmarkEnd w:id="0"/>
    </w:tbl>
    <w:p w14:paraId="073F275C" w14:textId="77777777" w:rsidR="0090077C" w:rsidRDefault="008E4B20" w:rsidP="00995E2A"/>
    <w:p w14:paraId="1CD596BE" w14:textId="77777777" w:rsidR="00CE3692" w:rsidRDefault="00CE3692">
      <w:pPr>
        <w:spacing w:line="312" w:lineRule="auto"/>
      </w:pPr>
      <w:r>
        <w:br w:type="page"/>
      </w:r>
    </w:p>
    <w:p w14:paraId="4904B1D8" w14:textId="77777777" w:rsidR="00CE3692" w:rsidRDefault="00CE3692" w:rsidP="00CE3692">
      <w:pPr>
        <w:pStyle w:val="Titel"/>
      </w:pPr>
      <w:r>
        <w:lastRenderedPageBreak/>
        <w:t>BILAG 1</w:t>
      </w:r>
    </w:p>
    <w:p w14:paraId="5427757F" w14:textId="77777777" w:rsidR="00CE3692" w:rsidRDefault="00CE3692" w:rsidP="00CE3692">
      <w:pPr>
        <w:pStyle w:val="Undertitel"/>
      </w:pPr>
      <w:r>
        <w:t>Komitéen for god Selskabsledelse* definerer uafhængighed således:</w:t>
      </w:r>
    </w:p>
    <w:p w14:paraId="08D374AA" w14:textId="77777777" w:rsidR="00CE3692" w:rsidRDefault="00CE3692" w:rsidP="00CE3692">
      <w:r>
        <w:t>”For at være uafhængig må den pågældende ikke:</w:t>
      </w:r>
    </w:p>
    <w:p w14:paraId="332F43F9" w14:textId="77777777" w:rsidR="00CE3692" w:rsidRDefault="00CE3692" w:rsidP="00CE3692">
      <w:pPr>
        <w:pStyle w:val="Opstilling-punkttegn"/>
      </w:pPr>
      <w:r>
        <w:t>være eller inden for de seneste 5 år have været medlem af direktionen eller ledende medarbejder i selskabet, et datterselskab eller et associeret selskab,</w:t>
      </w:r>
    </w:p>
    <w:p w14:paraId="374F735C" w14:textId="77777777" w:rsidR="00CE3692" w:rsidRDefault="00CE3692" w:rsidP="00CE3692">
      <w:pPr>
        <w:pStyle w:val="Opstilling-punkttegn"/>
      </w:pPr>
      <w:r>
        <w:t>indenfor de seneste 5 år have modtaget større vederlag fra selskabet/koncernen, et datterselskab eller et associeret selskab i anden egenskab end som medlem af bestyrelsen,</w:t>
      </w:r>
    </w:p>
    <w:p w14:paraId="7E096A55" w14:textId="77777777" w:rsidR="00CE3692" w:rsidRDefault="00CE3692" w:rsidP="00CE3692">
      <w:pPr>
        <w:pStyle w:val="Opstilling-punkttegn"/>
      </w:pPr>
      <w:r>
        <w:t>repræsentere eller have tilknytning til en kontrollerende aktionær,</w:t>
      </w:r>
    </w:p>
    <w:p w14:paraId="4A413DE2" w14:textId="77777777" w:rsidR="00CE3692" w:rsidRDefault="00CE3692" w:rsidP="00CE3692">
      <w:pPr>
        <w:pStyle w:val="Opstilling-punkttegn"/>
      </w:pPr>
      <w:r>
        <w:t>inden for det seneste år have haft en væsentlig forretningsrelation (f.eks. personlig eller indirekte som partner eller ansat, aktionær, kunde, leverandør eller ledelsesmedlem i selskaber med tilsvarende forb</w:t>
      </w:r>
      <w:bookmarkStart w:id="1" w:name="_GoBack"/>
      <w:bookmarkEnd w:id="1"/>
      <w:r>
        <w:t>indelse) med selskabet, et datterselskab eller et associeret selskab,</w:t>
      </w:r>
    </w:p>
    <w:p w14:paraId="43EFDC72" w14:textId="77777777" w:rsidR="00CE3692" w:rsidRDefault="00CE3692" w:rsidP="00CE3692">
      <w:pPr>
        <w:pStyle w:val="Opstilling-punkttegn"/>
      </w:pPr>
      <w:r>
        <w:t>være eller inden for de seneste 3 år have været ansat eller partner i samme selskab som den generalforsamlingsvalgte revisor,</w:t>
      </w:r>
    </w:p>
    <w:p w14:paraId="63E8D6FB" w14:textId="77777777" w:rsidR="00CE3692" w:rsidRDefault="00CE3692" w:rsidP="00CE3692">
      <w:pPr>
        <w:pStyle w:val="Opstilling-punkttegn"/>
      </w:pPr>
      <w:r>
        <w:t>være direktør i et selskab, hvor der er krydsende ledelsesrepræsentation med selskabet,</w:t>
      </w:r>
    </w:p>
    <w:p w14:paraId="768C45A7" w14:textId="77777777" w:rsidR="00CE3692" w:rsidRDefault="00CE3692" w:rsidP="00CE3692">
      <w:pPr>
        <w:pStyle w:val="Opstilling-punkttegn"/>
      </w:pPr>
      <w:r>
        <w:t>have været medlem af bestyrelsen i mere end 12 år, eller</w:t>
      </w:r>
    </w:p>
    <w:p w14:paraId="7E591C23" w14:textId="77777777" w:rsidR="00CE3692" w:rsidRDefault="00CE3692" w:rsidP="00CE3692">
      <w:pPr>
        <w:pStyle w:val="Opstilling-punkttegn"/>
      </w:pPr>
      <w:r>
        <w:t>være i nær familie med personer, som ikke betragtes som uafhængige.</w:t>
      </w:r>
    </w:p>
    <w:p w14:paraId="3B997050" w14:textId="77777777" w:rsidR="00CE3692" w:rsidRDefault="00CE3692" w:rsidP="00CE3692">
      <w:r>
        <w:t>Uanset at et bestyrelsesmedlem ikke er omfattet af ovenstående kriterier, kan der være andre forhold, der gør, at bestyrelsen beslutter, at et eller flere medlemmer ikke kan betegnes som uafhængige.”</w:t>
      </w:r>
    </w:p>
    <w:p w14:paraId="087681CF" w14:textId="77777777" w:rsidR="00CE3692" w:rsidRPr="00C3348D" w:rsidRDefault="00CE3692" w:rsidP="00CE3692">
      <w:pPr>
        <w:rPr>
          <w:i/>
          <w:iCs/>
        </w:rPr>
      </w:pPr>
      <w:r w:rsidRPr="00C3348D">
        <w:rPr>
          <w:i/>
          <w:iCs/>
        </w:rPr>
        <w:t>* Komitéen for god Selskabsledelse arbejder for at fremme udviklingen i god selskabsledelse.</w:t>
      </w:r>
    </w:p>
    <w:sectPr w:rsidR="00CE3692" w:rsidRPr="00C3348D" w:rsidSect="00C65CB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0B739" w14:textId="77777777" w:rsidR="00272988" w:rsidRDefault="00272988">
      <w:pPr>
        <w:spacing w:after="0"/>
      </w:pPr>
      <w:r>
        <w:separator/>
      </w:r>
    </w:p>
  </w:endnote>
  <w:endnote w:type="continuationSeparator" w:id="0">
    <w:p w14:paraId="21A65854" w14:textId="77777777" w:rsidR="00272988" w:rsidRDefault="002729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6369C91E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6C557137" w14:textId="77777777" w:rsidR="0090077C" w:rsidRPr="00332C0C" w:rsidRDefault="008E4B20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9D89699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051656BC" w14:textId="77777777" w:rsidR="00F8568C" w:rsidRDefault="008E4B20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EA662" w14:textId="77777777" w:rsidR="00272988" w:rsidRDefault="00272988">
      <w:pPr>
        <w:spacing w:after="0"/>
      </w:pPr>
      <w:r>
        <w:separator/>
      </w:r>
    </w:p>
  </w:footnote>
  <w:footnote w:type="continuationSeparator" w:id="0">
    <w:p w14:paraId="3E020853" w14:textId="77777777" w:rsidR="00272988" w:rsidRDefault="002729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AAB8D" w14:textId="77777777" w:rsidR="0036695B" w:rsidRDefault="008E4B20">
    <w:pPr>
      <w:pStyle w:val="Sidehoved"/>
    </w:pPr>
    <w:r>
      <w:rPr>
        <w:noProof/>
      </w:rPr>
      <w:pict w14:anchorId="74462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39" o:spid="_x0000_s2051" type="#_x0000_t75" alt="/Users/ireneblakvilladsen/Dropbox (Danske Vandværker)/LOGO OG DESIGNGUIDE/dråbe.jpg" style="position:absolute;margin-left:0;margin-top:0;width:438.9pt;height:541.25pt;z-index:-251586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å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0F3FA" w14:textId="77777777" w:rsidR="00533854" w:rsidRDefault="008E4B20">
    <w:pPr>
      <w:pStyle w:val="Sidehoved"/>
    </w:pPr>
    <w:r>
      <w:rPr>
        <w:noProof/>
      </w:rPr>
      <w:pict w14:anchorId="42AC66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40" o:spid="_x0000_s2050" type="#_x0000_t75" alt="/Users/ireneblakvilladsen/Dropbox (Danske Vandværker)/LOGO OG DESIGNGUIDE/dråbe.jpg" style="position:absolute;margin-left:198.45pt;margin-top:340.2pt;width:588.45pt;height:725.35pt;z-index:-25158348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63AFF" w14:textId="77777777" w:rsidR="00F17A96" w:rsidRDefault="00F17A96">
    <w:pPr>
      <w:pStyle w:val="Sidehoved"/>
      <w:rPr>
        <w:noProof/>
      </w:rPr>
    </w:pPr>
  </w:p>
  <w:p w14:paraId="1D61ECC1" w14:textId="77777777" w:rsidR="005E615E" w:rsidRDefault="005E615E">
    <w:pPr>
      <w:pStyle w:val="Sidehoved"/>
      <w:rPr>
        <w:noProof/>
      </w:rPr>
    </w:pPr>
  </w:p>
  <w:p w14:paraId="50C470B8" w14:textId="77777777" w:rsidR="0036695B" w:rsidRDefault="00F8568C">
    <w:pPr>
      <w:pStyle w:val="Sidehoved"/>
    </w:pPr>
    <w:r>
      <w:rPr>
        <w:noProof/>
      </w:rPr>
      <w:drawing>
        <wp:anchor distT="0" distB="0" distL="114300" distR="114300" simplePos="0" relativeHeight="251737088" behindDoc="1" locked="1" layoutInCell="1" allowOverlap="1" wp14:anchorId="6AE5981D" wp14:editId="0509794A">
          <wp:simplePos x="0" y="0"/>
          <wp:positionH relativeFrom="margin">
            <wp:posOffset>4384040</wp:posOffset>
          </wp:positionH>
          <wp:positionV relativeFrom="topMargin">
            <wp:posOffset>247650</wp:posOffset>
          </wp:positionV>
          <wp:extent cx="1732915" cy="828675"/>
          <wp:effectExtent l="0" t="0" r="635" b="9525"/>
          <wp:wrapNone/>
          <wp:docPr id="77" name="Billed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V_Logo_746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577EBCF6" wp14:editId="3424023C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988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72988"/>
    <w:rsid w:val="002C06CF"/>
    <w:rsid w:val="002F7883"/>
    <w:rsid w:val="00332C0C"/>
    <w:rsid w:val="0036695B"/>
    <w:rsid w:val="00393424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755E46"/>
    <w:rsid w:val="00804C83"/>
    <w:rsid w:val="00823DE7"/>
    <w:rsid w:val="00884958"/>
    <w:rsid w:val="008A37D6"/>
    <w:rsid w:val="008C5574"/>
    <w:rsid w:val="008E4B20"/>
    <w:rsid w:val="009824DB"/>
    <w:rsid w:val="00995E2A"/>
    <w:rsid w:val="009A477C"/>
    <w:rsid w:val="009C63A6"/>
    <w:rsid w:val="009D29F2"/>
    <w:rsid w:val="00A67A74"/>
    <w:rsid w:val="00A82C30"/>
    <w:rsid w:val="00B0293B"/>
    <w:rsid w:val="00B052C7"/>
    <w:rsid w:val="00B10AF8"/>
    <w:rsid w:val="00B376DE"/>
    <w:rsid w:val="00B646AE"/>
    <w:rsid w:val="00BB2F71"/>
    <w:rsid w:val="00BC10E5"/>
    <w:rsid w:val="00BE11B4"/>
    <w:rsid w:val="00C3348D"/>
    <w:rsid w:val="00C530F9"/>
    <w:rsid w:val="00C65CB0"/>
    <w:rsid w:val="00C71CE3"/>
    <w:rsid w:val="00CA44EB"/>
    <w:rsid w:val="00CD210F"/>
    <w:rsid w:val="00CE3692"/>
    <w:rsid w:val="00CF4703"/>
    <w:rsid w:val="00D1105E"/>
    <w:rsid w:val="00DB5BD9"/>
    <w:rsid w:val="00DC26BB"/>
    <w:rsid w:val="00E2466B"/>
    <w:rsid w:val="00EB5BF8"/>
    <w:rsid w:val="00EF6E8B"/>
    <w:rsid w:val="00F14C9B"/>
    <w:rsid w:val="00F17A96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070D1E9"/>
  <w15:docId w15:val="{558217A6-22BF-4D38-B900-83077E3B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46AE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8E4B20"/>
    <w:pPr>
      <w:numPr>
        <w:numId w:val="7"/>
      </w:numPr>
      <w:spacing w:after="160"/>
    </w:pPr>
    <w:rPr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CE3692"/>
    <w:pPr>
      <w:keepNext/>
      <w:spacing w:after="240"/>
      <w:contextualSpacing/>
    </w:pPr>
    <w:rPr>
      <w:rFonts w:asciiTheme="majorHAnsi" w:eastAsiaTheme="majorEastAsia" w:hAnsiTheme="majorHAnsi" w:cs="Cordia New (Overskrifter CS)"/>
      <w:bCs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CE3692"/>
    <w:rPr>
      <w:rFonts w:asciiTheme="majorHAnsi" w:eastAsiaTheme="majorEastAsia" w:hAnsiTheme="majorHAnsi" w:cs="Cordia New (Overskrifter CS)"/>
      <w:bCs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rsid w:val="008E4B20"/>
    <w:pPr>
      <w:numPr>
        <w:numId w:val="1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CED26-0910-4819-874B-D8E2CCD421F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98267d4-2a5a-4c72-99d3-cf7236a95ce8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3E1796B-16E2-411F-894A-2D2FD339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10</TotalTime>
  <Pages>2</Pages>
  <Words>360</Words>
  <Characters>2197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Trine Lindhardt</dc:creator>
  <cp:lastModifiedBy>Trine Lindhardt</cp:lastModifiedBy>
  <cp:revision>3</cp:revision>
  <cp:lastPrinted>2019-07-03T08:12:00Z</cp:lastPrinted>
  <dcterms:created xsi:type="dcterms:W3CDTF">2019-09-20T09:05:00Z</dcterms:created>
  <dcterms:modified xsi:type="dcterms:W3CDTF">2019-09-20T12:15:00Z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